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B9B" w:rsidRDefault="00901B9B" w:rsidP="000F5A8D">
      <w:pPr>
        <w:spacing w:afterLines="100"/>
        <w:jc w:val="center"/>
        <w:rPr>
          <w:rFonts w:ascii="標楷體" w:eastAsia="標楷體" w:hAnsi="標楷體"/>
          <w:b/>
          <w:sz w:val="44"/>
          <w:szCs w:val="44"/>
        </w:rPr>
      </w:pPr>
      <w:bookmarkStart w:id="0" w:name="_GoBack"/>
      <w:bookmarkEnd w:id="0"/>
      <w:r w:rsidRPr="008C3860">
        <w:rPr>
          <w:rFonts w:ascii="標楷體" w:eastAsia="標楷體" w:hAnsi="標楷體" w:hint="eastAsia"/>
          <w:b/>
          <w:sz w:val="44"/>
          <w:szCs w:val="44"/>
        </w:rPr>
        <w:t>大跑步計畫─跑步大撲滿</w:t>
      </w:r>
    </w:p>
    <w:p w:rsidR="00901B9B" w:rsidRPr="00882B48" w:rsidRDefault="00901B9B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82B48">
        <w:rPr>
          <w:rFonts w:ascii="標楷體" w:eastAsia="標楷體" w:hAnsi="標楷體" w:hint="eastAsia"/>
          <w:sz w:val="28"/>
          <w:szCs w:val="28"/>
        </w:rPr>
        <w:t>「</w:t>
      </w:r>
      <w:r w:rsidRPr="00D06221">
        <w:rPr>
          <w:rFonts w:ascii="標楷體" w:eastAsia="標楷體" w:hAnsi="標楷體" w:hint="eastAsia"/>
          <w:b/>
          <w:sz w:val="28"/>
          <w:szCs w:val="28"/>
        </w:rPr>
        <w:t>跑步大撲滿</w:t>
      </w:r>
      <w:r>
        <w:rPr>
          <w:rFonts w:ascii="標楷體" w:eastAsia="標楷體" w:hAnsi="標楷體" w:hint="eastAsia"/>
          <w:sz w:val="28"/>
          <w:szCs w:val="28"/>
        </w:rPr>
        <w:t>」</w:t>
      </w:r>
      <w:r w:rsidRPr="00882B48">
        <w:rPr>
          <w:rFonts w:ascii="標楷體" w:eastAsia="標楷體" w:hAnsi="標楷體" w:hint="eastAsia"/>
          <w:sz w:val="28"/>
          <w:szCs w:val="28"/>
        </w:rPr>
        <w:t>已正式上線供學生填寫每日跑步里程數。</w:t>
      </w:r>
    </w:p>
    <w:p w:rsidR="00901B9B" w:rsidRDefault="00901B9B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透過資源整併，將認證系統建立於現有之「健康體育網路護照」內，該護照為學校教師進行體適能資料上傳後，學生方可獲得健康體育網路護照登入權限。</w:t>
      </w:r>
    </w:p>
    <w:p w:rsidR="00901B9B" w:rsidRPr="008239E5" w:rsidRDefault="00901B9B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239E5">
        <w:rPr>
          <w:rFonts w:ascii="標楷體" w:eastAsia="標楷體" w:hAnsi="標楷體" w:hint="eastAsia"/>
          <w:sz w:val="28"/>
          <w:szCs w:val="28"/>
        </w:rPr>
        <w:t>操作路徑：教育部體育署體適能網站</w:t>
      </w:r>
      <w:r w:rsidRPr="008239E5">
        <w:rPr>
          <w:rFonts w:ascii="標楷體" w:eastAsia="標楷體" w:hAnsi="標楷體"/>
          <w:sz w:val="28"/>
          <w:szCs w:val="28"/>
        </w:rPr>
        <w:t>(www.fitness.org.tw)</w:t>
      </w:r>
      <w:r w:rsidRPr="008239E5">
        <w:rPr>
          <w:rFonts w:ascii="標楷體" w:eastAsia="標楷體" w:hAnsi="標楷體" w:hint="eastAsia"/>
          <w:sz w:val="28"/>
          <w:szCs w:val="28"/>
        </w:rPr>
        <w:t>→健康體育網路護照</w:t>
      </w:r>
      <w:r w:rsidRPr="008239E5">
        <w:rPr>
          <w:rFonts w:ascii="標楷體" w:eastAsia="標楷體" w:hAnsi="標楷體"/>
          <w:sz w:val="28"/>
          <w:szCs w:val="28"/>
        </w:rPr>
        <w:t>(passport.fitness.org.tw)</w:t>
      </w:r>
    </w:p>
    <w:p w:rsidR="00901B9B" w:rsidRDefault="00901B9B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登入帳號：身分證字號</w:t>
      </w:r>
    </w:p>
    <w:p w:rsidR="00901B9B" w:rsidRDefault="00901B9B" w:rsidP="00305956">
      <w:pPr>
        <w:pStyle w:val="ListParagraph"/>
        <w:spacing w:line="40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登入密碼：最近一次就學紀錄之學號或座號</w:t>
      </w:r>
    </w:p>
    <w:p w:rsidR="00901B9B" w:rsidRDefault="00901B9B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跑步大撲滿填寫說明：</w:t>
      </w:r>
    </w:p>
    <w:p w:rsidR="00901B9B" w:rsidRDefault="00901B9B" w:rsidP="00305956">
      <w:pPr>
        <w:pStyle w:val="ListParagraph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填寫單位：公尺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國小</w:t>
      </w:r>
      <w:r>
        <w:rPr>
          <w:rFonts w:ascii="標楷體" w:eastAsia="標楷體" w:hAnsi="標楷體"/>
          <w:sz w:val="28"/>
          <w:szCs w:val="28"/>
        </w:rPr>
        <w:t>)/</w:t>
      </w:r>
      <w:r>
        <w:rPr>
          <w:rFonts w:ascii="標楷體" w:eastAsia="標楷體" w:hAnsi="標楷體" w:hint="eastAsia"/>
          <w:sz w:val="28"/>
          <w:szCs w:val="28"/>
        </w:rPr>
        <w:t>公里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國中以上</w:t>
      </w:r>
      <w:r>
        <w:rPr>
          <w:rFonts w:ascii="標楷體" w:eastAsia="標楷體" w:hAnsi="標楷體"/>
          <w:sz w:val="28"/>
          <w:szCs w:val="28"/>
        </w:rPr>
        <w:t>)</w:t>
      </w:r>
    </w:p>
    <w:p w:rsidR="00901B9B" w:rsidRDefault="00901B9B" w:rsidP="00305956">
      <w:pPr>
        <w:pStyle w:val="ListParagraph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填寫期限：可回溯</w:t>
      </w:r>
      <w:r>
        <w:rPr>
          <w:rFonts w:ascii="標楷體" w:eastAsia="標楷體" w:hAnsi="標楷體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天前</w:t>
      </w:r>
    </w:p>
    <w:p w:rsidR="00901B9B" w:rsidRDefault="00901B9B" w:rsidP="00305956">
      <w:pPr>
        <w:pStyle w:val="ListParagraph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防呆機制：每日最高不可填寫超過</w:t>
      </w:r>
      <w:r>
        <w:rPr>
          <w:rFonts w:ascii="標楷體" w:eastAsia="標楷體" w:hAnsi="標楷體"/>
          <w:sz w:val="28"/>
          <w:szCs w:val="28"/>
        </w:rPr>
        <w:t>42</w:t>
      </w:r>
      <w:r>
        <w:rPr>
          <w:rFonts w:ascii="標楷體" w:eastAsia="標楷體" w:hAnsi="標楷體" w:hint="eastAsia"/>
          <w:sz w:val="28"/>
          <w:szCs w:val="28"/>
        </w:rPr>
        <w:t>公里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以馬拉松為依據</w:t>
      </w:r>
      <w:r>
        <w:rPr>
          <w:rFonts w:ascii="標楷體" w:eastAsia="標楷體" w:hAnsi="標楷體"/>
          <w:sz w:val="28"/>
          <w:szCs w:val="28"/>
        </w:rPr>
        <w:t>)</w:t>
      </w:r>
    </w:p>
    <w:p w:rsidR="00901B9B" w:rsidRDefault="00901B9B" w:rsidP="00305956">
      <w:pPr>
        <w:pStyle w:val="ListParagraph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累積里程數：搭配動態地圖，以就讀學校所在地為起點，往逆時針方向累積，預計環臺灣一週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約</w:t>
      </w:r>
      <w:r w:rsidRPr="00D44AA6">
        <w:rPr>
          <w:rFonts w:ascii="Times New Roman" w:eastAsia="標楷體" w:hAnsi="標楷體"/>
          <w:color w:val="000000"/>
          <w:sz w:val="28"/>
          <w:szCs w:val="28"/>
        </w:rPr>
        <w:t>1,080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公里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901B9B" w:rsidRPr="001C426A" w:rsidRDefault="00901B9B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未來延伸規劃</w:t>
      </w:r>
      <w:r w:rsidRPr="001C426A">
        <w:rPr>
          <w:rFonts w:ascii="標楷體" w:eastAsia="標楷體" w:hAnsi="標楷體"/>
          <w:sz w:val="28"/>
          <w:szCs w:val="28"/>
        </w:rPr>
        <w:t>/</w:t>
      </w:r>
      <w:r w:rsidRPr="001C426A">
        <w:rPr>
          <w:rFonts w:ascii="標楷體" w:eastAsia="標楷體" w:hAnsi="標楷體" w:hint="eastAsia"/>
          <w:sz w:val="28"/>
          <w:szCs w:val="28"/>
        </w:rPr>
        <w:t>設計：</w:t>
      </w:r>
    </w:p>
    <w:p w:rsidR="00901B9B" w:rsidRDefault="00901B9B" w:rsidP="00305956">
      <w:pPr>
        <w:pStyle w:val="ListParagraph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大跑步管理系統：提供參與董氏基金會推展之學校，能代替學生登錄跑步里程數之功能，以防學生無法於有效期限內登錄里程數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尤其是國小學生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901B9B" w:rsidRPr="00D06221" w:rsidRDefault="00901B9B" w:rsidP="00305956">
      <w:pPr>
        <w:pStyle w:val="ListParagraph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大跑步專頁：提供</w:t>
      </w:r>
      <w:r w:rsidRPr="001C426A">
        <w:rPr>
          <w:rFonts w:ascii="Times New Roman" w:eastAsia="標楷體" w:hAnsi="標楷體" w:hint="eastAsia"/>
          <w:b/>
          <w:bCs/>
          <w:color w:val="000000"/>
          <w:sz w:val="28"/>
          <w:szCs w:val="28"/>
        </w:rPr>
        <w:t>正確跑步法則、跑步裝備、跑步時的身體狀況、里程數換算等資訊。</w:t>
      </w:r>
    </w:p>
    <w:p w:rsidR="00901B9B" w:rsidRDefault="00901B9B" w:rsidP="00305956">
      <w:pPr>
        <w:pStyle w:val="ListParagraph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901B9B" w:rsidRPr="001C426A" w:rsidRDefault="00901B9B" w:rsidP="00305956">
      <w:pPr>
        <w:pStyle w:val="ListParagraph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901B9B" w:rsidRPr="00D06221" w:rsidRDefault="00901B9B" w:rsidP="00305956">
      <w:pPr>
        <w:spacing w:line="40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備註：</w:t>
      </w:r>
      <w:r w:rsidRPr="00D06221">
        <w:rPr>
          <w:rFonts w:ascii="標楷體" w:eastAsia="標楷體" w:hAnsi="標楷體" w:hint="eastAsia"/>
          <w:sz w:val="28"/>
          <w:szCs w:val="28"/>
        </w:rPr>
        <w:t>健康體育網路護照緣起：教育部為瞭解學生體適能狀況，自民國</w:t>
      </w:r>
      <w:r w:rsidRPr="00D06221">
        <w:rPr>
          <w:rFonts w:ascii="標楷體" w:eastAsia="標楷體" w:hAnsi="標楷體"/>
          <w:sz w:val="28"/>
          <w:szCs w:val="28"/>
        </w:rPr>
        <w:t>88</w:t>
      </w:r>
      <w:r w:rsidRPr="00D06221">
        <w:rPr>
          <w:rFonts w:ascii="標楷體" w:eastAsia="標楷體" w:hAnsi="標楷體" w:hint="eastAsia"/>
          <w:sz w:val="28"/>
          <w:szCs w:val="28"/>
        </w:rPr>
        <w:t>年開始推動學生體適能中程計畫（</w:t>
      </w:r>
      <w:r w:rsidRPr="00D06221">
        <w:rPr>
          <w:rFonts w:ascii="標楷體" w:eastAsia="標楷體" w:hAnsi="標楷體"/>
          <w:sz w:val="28"/>
          <w:szCs w:val="28"/>
        </w:rPr>
        <w:t>333</w:t>
      </w:r>
      <w:r w:rsidRPr="00D06221">
        <w:rPr>
          <w:rFonts w:ascii="標楷體" w:eastAsia="標楷體" w:hAnsi="標楷體" w:hint="eastAsia"/>
          <w:sz w:val="28"/>
          <w:szCs w:val="28"/>
        </w:rPr>
        <w:t>計畫），並辦理學生體適能護照。民國</w:t>
      </w:r>
      <w:r w:rsidRPr="00D06221">
        <w:rPr>
          <w:rFonts w:ascii="標楷體" w:eastAsia="標楷體" w:hAnsi="標楷體"/>
          <w:sz w:val="28"/>
          <w:szCs w:val="28"/>
        </w:rPr>
        <w:t>92</w:t>
      </w:r>
      <w:r w:rsidRPr="00D06221">
        <w:rPr>
          <w:rFonts w:ascii="標楷體" w:eastAsia="標楷體" w:hAnsi="標楷體" w:hint="eastAsia"/>
          <w:sz w:val="28"/>
          <w:szCs w:val="28"/>
        </w:rPr>
        <w:t>年配合健康體位五年計畫，除持續重視學生體適能情形外，並考量兼顧健康與衛生狀況的重要性，故將護照改版為「健康體育護照」。民國</w:t>
      </w:r>
      <w:r w:rsidRPr="00D06221">
        <w:rPr>
          <w:rFonts w:ascii="標楷體" w:eastAsia="標楷體" w:hAnsi="標楷體"/>
          <w:sz w:val="28"/>
          <w:szCs w:val="28"/>
        </w:rPr>
        <w:t>95</w:t>
      </w:r>
      <w:r w:rsidRPr="00D06221">
        <w:rPr>
          <w:rFonts w:ascii="標楷體" w:eastAsia="標楷體" w:hAnsi="標楷體" w:hint="eastAsia"/>
          <w:sz w:val="28"/>
          <w:szCs w:val="28"/>
        </w:rPr>
        <w:t>年為調查各級學校推廣體適能情形與學生體適能表現，始規劃於教育部體育署體適能網站上建立體適能檢測資料上傳系統。接著民國</w:t>
      </w:r>
      <w:r w:rsidRPr="00D06221">
        <w:rPr>
          <w:rFonts w:ascii="標楷體" w:eastAsia="標楷體" w:hAnsi="標楷體"/>
          <w:sz w:val="28"/>
          <w:szCs w:val="28"/>
        </w:rPr>
        <w:t>96</w:t>
      </w:r>
      <w:r w:rsidRPr="00D06221">
        <w:rPr>
          <w:rFonts w:ascii="標楷體" w:eastAsia="標楷體" w:hAnsi="標楷體" w:hint="eastAsia"/>
          <w:sz w:val="28"/>
          <w:szCs w:val="28"/>
        </w:rPr>
        <w:t>年「健康體育網路護照」正式上線，並與網路上傳系統結合，以學生身分證字號為帳號，學</w:t>
      </w:r>
      <w:r w:rsidRPr="00D06221">
        <w:rPr>
          <w:rFonts w:ascii="標楷體" w:eastAsia="標楷體" w:hAnsi="標楷體"/>
          <w:sz w:val="28"/>
          <w:szCs w:val="28"/>
        </w:rPr>
        <w:t>/</w:t>
      </w:r>
      <w:r w:rsidRPr="00D06221">
        <w:rPr>
          <w:rFonts w:ascii="標楷體" w:eastAsia="標楷體" w:hAnsi="標楷體" w:hint="eastAsia"/>
          <w:sz w:val="28"/>
          <w:szCs w:val="28"/>
        </w:rPr>
        <w:t>座號為密碼，除</w:t>
      </w:r>
      <w:r w:rsidRPr="00D06221">
        <w:rPr>
          <w:rFonts w:ascii="標楷體" w:eastAsia="標楷體" w:hAnsi="標楷體" w:hint="eastAsia"/>
          <w:b/>
          <w:sz w:val="28"/>
          <w:szCs w:val="28"/>
        </w:rPr>
        <w:t>提供學校建立學生完整體適能資料庫與成長歷程外，還可促使學生瞭解自身身體活動情形</w:t>
      </w:r>
      <w:r w:rsidRPr="00D06221">
        <w:rPr>
          <w:rFonts w:ascii="標楷體" w:eastAsia="標楷體" w:hAnsi="標楷體" w:hint="eastAsia"/>
          <w:sz w:val="28"/>
          <w:szCs w:val="28"/>
        </w:rPr>
        <w:t>。</w:t>
      </w:r>
    </w:p>
    <w:p w:rsidR="00901B9B" w:rsidRPr="008C3860" w:rsidRDefault="00901B9B" w:rsidP="008C3860">
      <w:pPr>
        <w:jc w:val="center"/>
        <w:rPr>
          <w:rFonts w:ascii="標楷體" w:eastAsia="標楷體" w:hAnsi="標楷體"/>
          <w:b/>
          <w:sz w:val="44"/>
          <w:szCs w:val="44"/>
        </w:rPr>
      </w:pPr>
    </w:p>
    <w:p w:rsidR="00901B9B" w:rsidRDefault="00901B9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3" o:spid="_x0000_s1026" type="#_x0000_t75" style="position:absolute;margin-left:29.7pt;margin-top:11.1pt;width:422.9pt;height:298.8pt;z-index:251655680;visibility:visible">
            <v:imagedata r:id="rId7" o:title="" croptop="9062f" cropbottom="6311f" cropleft="15747f" cropright="16020f"/>
          </v:shape>
        </w:pict>
      </w:r>
    </w:p>
    <w:p w:rsidR="00901B9B" w:rsidRDefault="00901B9B"/>
    <w:p w:rsidR="00901B9B" w:rsidRDefault="00901B9B"/>
    <w:p w:rsidR="00901B9B" w:rsidRDefault="00901B9B"/>
    <w:p w:rsidR="00901B9B" w:rsidRDefault="00901B9B"/>
    <w:p w:rsidR="00901B9B" w:rsidRDefault="00901B9B"/>
    <w:p w:rsidR="00901B9B" w:rsidRDefault="00901B9B"/>
    <w:p w:rsidR="00901B9B" w:rsidRDefault="00901B9B"/>
    <w:p w:rsidR="00901B9B" w:rsidRDefault="00901B9B"/>
    <w:p w:rsidR="00901B9B" w:rsidRDefault="00901B9B"/>
    <w:p w:rsidR="00901B9B" w:rsidRDefault="00901B9B"/>
    <w:p w:rsidR="00901B9B" w:rsidRDefault="00901B9B"/>
    <w:p w:rsidR="00901B9B" w:rsidRDefault="00901B9B"/>
    <w:p w:rsidR="00901B9B" w:rsidRDefault="00901B9B">
      <w:r>
        <w:rPr>
          <w:noProof/>
        </w:rPr>
        <w:pict>
          <v:rect id="矩形 4" o:spid="_x0000_s1027" style="position:absolute;margin-left:131.7pt;margin-top:3.3pt;width:75.6pt;height:18.6pt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" filled="f" strokecolor="red" strokeweight="2.25pt"/>
        </w:pict>
      </w:r>
    </w:p>
    <w:p w:rsidR="00901B9B" w:rsidRDefault="00901B9B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單箭頭接點 5" o:spid="_x0000_s1028" type="#_x0000_t32" style="position:absolute;margin-left:189.9pt;margin-top:4.5pt;width:46.8pt;height:81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" strokecolor="red" strokeweight="3pt">
            <v:stroke endarrow="block"/>
          </v:shape>
        </w:pict>
      </w:r>
    </w:p>
    <w:p w:rsidR="00901B9B" w:rsidRDefault="00901B9B"/>
    <w:p w:rsidR="00901B9B" w:rsidRDefault="00901B9B"/>
    <w:p w:rsidR="00901B9B" w:rsidRDefault="00901B9B"/>
    <w:p w:rsidR="00901B9B" w:rsidRDefault="00901B9B">
      <w:r>
        <w:rPr>
          <w:noProof/>
        </w:rPr>
        <w:pict>
          <v:shape id="圖片 2" o:spid="_x0000_s1029" type="#_x0000_t75" style="position:absolute;margin-left:-15.05pt;margin-top:3.8pt;width:528.75pt;height:237pt;z-index:251656704;visibility:visible">
            <v:imagedata r:id="rId8" o:title="" croptop="10269f" cropbottom="17836f" cropright="18560f"/>
          </v:shape>
        </w:pict>
      </w:r>
    </w:p>
    <w:p w:rsidR="00901B9B" w:rsidRDefault="00901B9B"/>
    <w:p w:rsidR="00901B9B" w:rsidRDefault="00901B9B"/>
    <w:p w:rsidR="00901B9B" w:rsidRDefault="00901B9B"/>
    <w:p w:rsidR="00901B9B" w:rsidRDefault="00901B9B"/>
    <w:p w:rsidR="00901B9B" w:rsidRDefault="00901B9B"/>
    <w:p w:rsidR="00901B9B" w:rsidRDefault="00901B9B"/>
    <w:p w:rsidR="00901B9B" w:rsidRDefault="00901B9B"/>
    <w:p w:rsidR="00901B9B" w:rsidRDefault="00901B9B"/>
    <w:p w:rsidR="00901B9B" w:rsidRDefault="00901B9B"/>
    <w:p w:rsidR="00901B9B" w:rsidRDefault="00901B9B">
      <w:pPr>
        <w:widowControl/>
      </w:pPr>
      <w:r>
        <w:br w:type="page"/>
      </w:r>
    </w:p>
    <w:p w:rsidR="00901B9B" w:rsidRDefault="00901B9B">
      <w:pPr>
        <w:widowControl/>
        <w:rPr>
          <w:rFonts w:ascii="標楷體" w:eastAsia="標楷體" w:hAnsi="標楷體"/>
          <w:sz w:val="28"/>
          <w:szCs w:val="28"/>
        </w:rPr>
      </w:pPr>
      <w:r>
        <w:rPr>
          <w:noProof/>
        </w:rPr>
        <w:pict>
          <v:shape id="圖片 9" o:spid="_x0000_s1030" type="#_x0000_t75" style="position:absolute;margin-left:2.1pt;margin-top:-2.1pt;width:478.8pt;height:706.2pt;z-index:251659776;visibility:visible">
            <v:imagedata r:id="rId9" o:title="" cropbottom="3236f" cropleft="20935f" cropright="20632f"/>
          </v:shape>
        </w:pict>
      </w:r>
    </w:p>
    <w:sectPr w:rsidR="00901B9B" w:rsidSect="008C3860">
      <w:footerReference w:type="default" r:id="rId10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1B9B" w:rsidRDefault="00901B9B" w:rsidP="00882B48">
      <w:r>
        <w:separator/>
      </w:r>
    </w:p>
  </w:endnote>
  <w:endnote w:type="continuationSeparator" w:id="0">
    <w:p w:rsidR="00901B9B" w:rsidRDefault="00901B9B" w:rsidP="00882B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B9B" w:rsidRDefault="00901B9B">
    <w:pPr>
      <w:pStyle w:val="Footer"/>
      <w:jc w:val="center"/>
    </w:pPr>
    <w:fldSimple w:instr="PAGE   \* MERGEFORMAT">
      <w:r w:rsidRPr="000F5A8D">
        <w:rPr>
          <w:noProof/>
          <w:lang w:val="zh-TW"/>
        </w:rPr>
        <w:t>2</w:t>
      </w:r>
    </w:fldSimple>
  </w:p>
  <w:p w:rsidR="00901B9B" w:rsidRDefault="00901B9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1B9B" w:rsidRDefault="00901B9B" w:rsidP="00882B48">
      <w:r>
        <w:separator/>
      </w:r>
    </w:p>
  </w:footnote>
  <w:footnote w:type="continuationSeparator" w:id="0">
    <w:p w:rsidR="00901B9B" w:rsidRDefault="00901B9B" w:rsidP="00882B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50A3D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1">
    <w:nsid w:val="4DD2307A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2">
    <w:nsid w:val="63FA2A67"/>
    <w:multiLevelType w:val="hybridMultilevel"/>
    <w:tmpl w:val="5E9AC0DC"/>
    <w:lvl w:ilvl="0" w:tplc="291C8BD8">
      <w:start w:val="1"/>
      <w:numFmt w:val="decimal"/>
      <w:lvlText w:val="(%1)"/>
      <w:lvlJc w:val="left"/>
      <w:pPr>
        <w:ind w:left="180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4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  <w:rPr>
        <w:rFonts w:cs="Times New Roman"/>
      </w:rPr>
    </w:lvl>
  </w:abstractNum>
  <w:abstractNum w:abstractNumId="3">
    <w:nsid w:val="6FB0702E"/>
    <w:multiLevelType w:val="hybridMultilevel"/>
    <w:tmpl w:val="EE9A4D20"/>
    <w:lvl w:ilvl="0" w:tplc="2D8E0C1A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3860"/>
    <w:rsid w:val="000F5A8D"/>
    <w:rsid w:val="001C426A"/>
    <w:rsid w:val="001D4CCB"/>
    <w:rsid w:val="0021774F"/>
    <w:rsid w:val="00305956"/>
    <w:rsid w:val="00307D6C"/>
    <w:rsid w:val="00326B70"/>
    <w:rsid w:val="00367CC5"/>
    <w:rsid w:val="003E3D3F"/>
    <w:rsid w:val="0067447A"/>
    <w:rsid w:val="00754CB8"/>
    <w:rsid w:val="007E5674"/>
    <w:rsid w:val="007F2E73"/>
    <w:rsid w:val="008239E5"/>
    <w:rsid w:val="00882B48"/>
    <w:rsid w:val="008C3860"/>
    <w:rsid w:val="00901B9B"/>
    <w:rsid w:val="00937548"/>
    <w:rsid w:val="009959F1"/>
    <w:rsid w:val="00B970D7"/>
    <w:rsid w:val="00BB6438"/>
    <w:rsid w:val="00BF286F"/>
    <w:rsid w:val="00C332E8"/>
    <w:rsid w:val="00D04A64"/>
    <w:rsid w:val="00D06221"/>
    <w:rsid w:val="00D10EA0"/>
    <w:rsid w:val="00D44AA6"/>
    <w:rsid w:val="00E222B7"/>
    <w:rsid w:val="00FA2AB9"/>
    <w:rsid w:val="00FA76A8"/>
    <w:rsid w:val="00FC1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B70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C3860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C3860"/>
    <w:rPr>
      <w:rFonts w:ascii="Cambria" w:eastAsia="新細明體" w:hAnsi="Cambria"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8239E5"/>
    <w:pPr>
      <w:ind w:leftChars="200" w:left="480"/>
    </w:pPr>
  </w:style>
  <w:style w:type="paragraph" w:styleId="Header">
    <w:name w:val="header"/>
    <w:basedOn w:val="Normal"/>
    <w:link w:val="HeaderChar"/>
    <w:uiPriority w:val="99"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82B48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82B48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4743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7430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3</Pages>
  <Words>115</Words>
  <Characters>658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大跑步計畫─跑步大撲滿</dc:title>
  <dc:subject/>
  <dc:creator>嬿如</dc:creator>
  <cp:keywords/>
  <dc:description/>
  <cp:lastModifiedBy>user</cp:lastModifiedBy>
  <cp:revision>2</cp:revision>
  <cp:lastPrinted>2015-04-09T03:48:00Z</cp:lastPrinted>
  <dcterms:created xsi:type="dcterms:W3CDTF">2015-09-02T03:56:00Z</dcterms:created>
  <dcterms:modified xsi:type="dcterms:W3CDTF">2015-09-02T03:56:00Z</dcterms:modified>
</cp:coreProperties>
</file>